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7DFE5DA1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4DBE73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3415FA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0B28B9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5AE7E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7F171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A540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7B6D313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CA34C9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BE4A65" w14:textId="72CC8478" w:rsidR="000E6CD2" w:rsidRPr="000E6CD2" w:rsidRDefault="008E3068" w:rsidP="000E6CD2">
            <w:pPr>
              <w:rPr>
                <w:rFonts w:cs="Arial"/>
                <w:szCs w:val="20"/>
              </w:rPr>
            </w:pPr>
            <w:r w:rsidRPr="008E3068">
              <w:rPr>
                <w:rFonts w:cs="Arial"/>
                <w:szCs w:val="20"/>
              </w:rPr>
              <w:t>III-60-AB080-2026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38E31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BA3C4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704E8F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6AF0C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F61C45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4C89DF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239BBDE" w14:textId="77777777" w:rsidTr="0068150F">
        <w:trPr>
          <w:trHeight w:val="53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4B6C1E8" w14:textId="5D036433" w:rsidR="000E6CD2" w:rsidRPr="000E6CD2" w:rsidRDefault="008E3068" w:rsidP="000E6CD2">
            <w:pPr>
              <w:rPr>
                <w:rFonts w:cs="Arial"/>
                <w:szCs w:val="20"/>
              </w:rPr>
            </w:pPr>
            <w:r w:rsidRPr="008E3068">
              <w:rPr>
                <w:rFonts w:cs="Arial"/>
                <w:szCs w:val="20"/>
              </w:rPr>
              <w:t>Brandschutztechnische Ertüchtigung Lüftung (WC) Rathaus</w:t>
            </w:r>
          </w:p>
        </w:tc>
      </w:tr>
      <w:tr w:rsidR="000E6CD2" w:rsidRPr="000E6CD2" w14:paraId="2B063D3C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E924A4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2F7E1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44991C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967F5B3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14:paraId="6569FFD1" w14:textId="77777777" w:rsidR="000E6CD2" w:rsidRDefault="000E6CD2" w:rsidP="000E6CD2">
      <w:pPr>
        <w:rPr>
          <w:rFonts w:cs="Arial"/>
          <w:szCs w:val="20"/>
        </w:rPr>
      </w:pPr>
    </w:p>
    <w:p w14:paraId="2E87D92E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2CA394E6" w14:textId="77777777" w:rsidR="000E6CD2" w:rsidRDefault="000E6CD2" w:rsidP="000E6CD2"/>
    <w:p w14:paraId="1A941792" w14:textId="77777777" w:rsidR="000D09EB" w:rsidRDefault="000D09EB" w:rsidP="000D09EB">
      <w:pPr>
        <w:pStyle w:val="CM3"/>
        <w:spacing w:after="230" w:line="231" w:lineRule="atLeast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Verzeichnis über Art und Umfang der Leistungen, für die sich der Bieter der Kapazitäten anderer Unternehmen bedienen wird </w:t>
      </w:r>
    </w:p>
    <w:p w14:paraId="3E58F19D" w14:textId="77777777" w:rsidR="000E6CD2" w:rsidRDefault="000D09EB" w:rsidP="000D09EB">
      <w:r>
        <w:rPr>
          <w:szCs w:val="20"/>
        </w:rPr>
        <w:t>Zur Ausführung der im Angebot enthaltenen Leistungen benenne ich Art und Umfang der Teilleistungen, für die ich mich/wir uns anderer Unternehmen bedienen werde(n).</w:t>
      </w:r>
    </w:p>
    <w:p w14:paraId="7539E900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33"/>
        <w:gridCol w:w="7190"/>
      </w:tblGrid>
      <w:tr w:rsidR="000E6CD2" w:rsidRPr="00EE7B92" w14:paraId="1B6863AB" w14:textId="77777777" w:rsidTr="006F73C0">
        <w:trPr>
          <w:trHeight w:val="284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ACA47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F2DCEED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0B7D5074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C45D7B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4300AB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01853D14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842BAF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68CC599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4812073D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84C81C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3FDBB94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291EB1B8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AC8D44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4B46F4D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2FC3FFE0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994A408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665859E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2CE8D80E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D3C096C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3422DEE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3F36C7FC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B56DB2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A3E32FB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6146640B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A2F1AE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D1E5F9B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75A8350D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78F6AD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9C2E48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6FFFA17C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1083D11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1B8D11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</w:tbl>
    <w:p w14:paraId="3CE309DC" w14:textId="77777777" w:rsidR="00127C79" w:rsidRDefault="00127C79" w:rsidP="000D09EB"/>
    <w:tbl>
      <w:tblPr>
        <w:tblW w:w="9923" w:type="dxa"/>
        <w:tblLook w:val="01E0" w:firstRow="1" w:lastRow="1" w:firstColumn="1" w:lastColumn="1" w:noHBand="0" w:noVBand="0"/>
      </w:tblPr>
      <w:tblGrid>
        <w:gridCol w:w="4564"/>
        <w:gridCol w:w="5359"/>
      </w:tblGrid>
      <w:tr w:rsidR="000D09EB" w:rsidRPr="000E6CD2" w14:paraId="678BAD3D" w14:textId="77777777" w:rsidTr="00D9613C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FE017B" w14:textId="77777777" w:rsidR="000D09EB" w:rsidRPr="000D09EB" w:rsidRDefault="000D09EB" w:rsidP="000D09EB">
            <w:pPr>
              <w:rPr>
                <w:b/>
              </w:rPr>
            </w:pPr>
            <w:r w:rsidRPr="000D09EB">
              <w:rPr>
                <w:b/>
              </w:rPr>
              <w:t>In Hinsicht auf meine/unsere wirtschaftliche und finanzielle Leistungsfähigkeit</w:t>
            </w:r>
          </w:p>
        </w:tc>
      </w:tr>
      <w:tr w:rsidR="000E6CD2" w:rsidRPr="000E6CD2" w14:paraId="5AEB4008" w14:textId="77777777" w:rsidTr="000D09EB">
        <w:trPr>
          <w:trHeight w:hRule="exact" w:val="608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81EA2E" w14:textId="77777777" w:rsidR="000E6CD2" w:rsidRPr="000E6CD2" w:rsidRDefault="000D09EB" w:rsidP="000D09EB">
            <w:pPr>
              <w:jc w:val="center"/>
            </w:pPr>
            <w:r>
              <w:t>Name des Unternehmens</w:t>
            </w:r>
          </w:p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01CB91" w14:textId="77777777" w:rsidR="000E6CD2" w:rsidRPr="000E6CD2" w:rsidRDefault="000D09EB" w:rsidP="000D09EB">
            <w:pPr>
              <w:jc w:val="center"/>
            </w:pPr>
            <w:r>
              <w:t>Angabe zu der von diesem Unternehmen überlassenen Eignung</w:t>
            </w:r>
          </w:p>
        </w:tc>
      </w:tr>
      <w:tr w:rsidR="000E6CD2" w:rsidRPr="000E6CD2" w14:paraId="224F8876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046241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93A07F1" w14:textId="77777777" w:rsidR="000E6CD2" w:rsidRPr="000E6CD2" w:rsidRDefault="000E6CD2" w:rsidP="000D09EB"/>
        </w:tc>
      </w:tr>
      <w:tr w:rsidR="000E6CD2" w:rsidRPr="000E6CD2" w14:paraId="532A47FA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32DD86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A694289" w14:textId="77777777" w:rsidR="000E6CD2" w:rsidRPr="000E6CD2" w:rsidRDefault="000E6CD2" w:rsidP="000D09EB"/>
        </w:tc>
      </w:tr>
      <w:tr w:rsidR="000E6CD2" w:rsidRPr="000E6CD2" w14:paraId="7F0CD085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18233B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10C4700" w14:textId="77777777" w:rsidR="000E6CD2" w:rsidRPr="000E6CD2" w:rsidRDefault="000E6CD2" w:rsidP="000D09EB"/>
        </w:tc>
      </w:tr>
      <w:tr w:rsidR="000E6CD2" w:rsidRPr="000E6CD2" w14:paraId="02C3C5AB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A87288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E3E9AC1" w14:textId="77777777" w:rsidR="000E6CD2" w:rsidRPr="000E6CD2" w:rsidRDefault="000E6CD2" w:rsidP="000D09EB"/>
        </w:tc>
      </w:tr>
      <w:tr w:rsidR="000E6CD2" w:rsidRPr="000E6CD2" w14:paraId="355FDF7A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B82E5A6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7B0D172" w14:textId="77777777" w:rsidR="000E6CD2" w:rsidRPr="000E6CD2" w:rsidRDefault="000E6CD2" w:rsidP="000D09EB"/>
        </w:tc>
      </w:tr>
      <w:tr w:rsidR="000E6CD2" w:rsidRPr="000E6CD2" w14:paraId="6883C996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0D15BA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3074236" w14:textId="77777777" w:rsidR="000E6CD2" w:rsidRPr="000E6CD2" w:rsidRDefault="000E6CD2" w:rsidP="000D09EB"/>
        </w:tc>
      </w:tr>
      <w:tr w:rsidR="000E6CD2" w:rsidRPr="000E6CD2" w14:paraId="2B65A13D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2D973A2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B35D629" w14:textId="77777777" w:rsidR="000E6CD2" w:rsidRPr="000E6CD2" w:rsidRDefault="000E6CD2" w:rsidP="000D09EB"/>
        </w:tc>
      </w:tr>
    </w:tbl>
    <w:p w14:paraId="74E7596E" w14:textId="77777777" w:rsidR="000E6CD2" w:rsidRPr="003E2CD4" w:rsidRDefault="000E6CD2" w:rsidP="003E2CD4"/>
    <w:sectPr w:rsidR="000E6CD2" w:rsidRPr="003E2CD4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F74CA" w14:textId="77777777" w:rsidR="009A6E63" w:rsidRDefault="009A6E63">
      <w:r>
        <w:separator/>
      </w:r>
    </w:p>
  </w:endnote>
  <w:endnote w:type="continuationSeparator" w:id="0">
    <w:p w14:paraId="59FE7A4E" w14:textId="77777777" w:rsidR="009A6E63" w:rsidRDefault="009A6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2546515E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16EEFA53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905F63A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03769FF" wp14:editId="28EA4510">
                <wp:extent cx="364490" cy="25273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4C3F221" w14:textId="77777777" w:rsidR="00B63072" w:rsidRPr="00D6072E" w:rsidRDefault="00B63072" w:rsidP="006F73C0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6F73C0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0C2C946A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8150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8150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5AC5918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9D102" w14:textId="77777777" w:rsidR="009A6E63" w:rsidRDefault="009A6E63">
      <w:r>
        <w:separator/>
      </w:r>
    </w:p>
  </w:footnote>
  <w:footnote w:type="continuationSeparator" w:id="0">
    <w:p w14:paraId="56E0A82B" w14:textId="77777777" w:rsidR="009A6E63" w:rsidRDefault="009A6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C6AF" w14:textId="77777777" w:rsidR="00B63072" w:rsidRDefault="00B63072" w:rsidP="000E6CD2">
    <w:pPr>
      <w:pStyle w:val="Kopfzeile"/>
    </w:pPr>
    <w:r>
      <w:t>235</w:t>
    </w:r>
  </w:p>
  <w:p w14:paraId="6559E52A" w14:textId="77777777" w:rsidR="00B63072" w:rsidRDefault="00B63072" w:rsidP="000E6CD2">
    <w:pPr>
      <w:pStyle w:val="UnterKopfzeile"/>
    </w:pPr>
    <w:r>
      <w:t xml:space="preserve">(Verzeichnis der </w:t>
    </w:r>
    <w:r w:rsidR="00AE118B">
      <w:t xml:space="preserve">Leistungen anderer </w:t>
    </w:r>
    <w:r>
      <w:t>Unternehme</w:t>
    </w:r>
    <w:r w:rsidR="00AE118B">
      <w:t>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2160070">
    <w:abstractNumId w:val="0"/>
  </w:num>
  <w:num w:numId="2" w16cid:durableId="250162911">
    <w:abstractNumId w:val="4"/>
  </w:num>
  <w:num w:numId="3" w16cid:durableId="179853605">
    <w:abstractNumId w:val="5"/>
  </w:num>
  <w:num w:numId="4" w16cid:durableId="729305691">
    <w:abstractNumId w:val="12"/>
  </w:num>
  <w:num w:numId="5" w16cid:durableId="1169440334">
    <w:abstractNumId w:val="8"/>
  </w:num>
  <w:num w:numId="6" w16cid:durableId="1679120167">
    <w:abstractNumId w:val="2"/>
  </w:num>
  <w:num w:numId="7" w16cid:durableId="1644314982">
    <w:abstractNumId w:val="10"/>
  </w:num>
  <w:num w:numId="8" w16cid:durableId="227038638">
    <w:abstractNumId w:val="7"/>
  </w:num>
  <w:num w:numId="9" w16cid:durableId="426854389">
    <w:abstractNumId w:val="11"/>
  </w:num>
  <w:num w:numId="10" w16cid:durableId="749890487">
    <w:abstractNumId w:val="3"/>
  </w:num>
  <w:num w:numId="11" w16cid:durableId="526799369">
    <w:abstractNumId w:val="9"/>
  </w:num>
  <w:num w:numId="12" w16cid:durableId="1336374369">
    <w:abstractNumId w:val="9"/>
  </w:num>
  <w:num w:numId="13" w16cid:durableId="6298146">
    <w:abstractNumId w:val="9"/>
  </w:num>
  <w:num w:numId="14" w16cid:durableId="1402672720">
    <w:abstractNumId w:val="9"/>
  </w:num>
  <w:num w:numId="15" w16cid:durableId="1027952633">
    <w:abstractNumId w:val="9"/>
  </w:num>
  <w:num w:numId="16" w16cid:durableId="1407339685">
    <w:abstractNumId w:val="1"/>
  </w:num>
  <w:num w:numId="17" w16cid:durableId="1668704645">
    <w:abstractNumId w:val="1"/>
  </w:num>
  <w:num w:numId="18" w16cid:durableId="1913662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D09EB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63542"/>
    <w:rsid w:val="002804BF"/>
    <w:rsid w:val="002C403D"/>
    <w:rsid w:val="002F4952"/>
    <w:rsid w:val="00327698"/>
    <w:rsid w:val="003A36E9"/>
    <w:rsid w:val="003D3E99"/>
    <w:rsid w:val="003E2CD4"/>
    <w:rsid w:val="00422265"/>
    <w:rsid w:val="00424038"/>
    <w:rsid w:val="0045228F"/>
    <w:rsid w:val="0045726B"/>
    <w:rsid w:val="0047055A"/>
    <w:rsid w:val="00480ABD"/>
    <w:rsid w:val="00492429"/>
    <w:rsid w:val="004A432C"/>
    <w:rsid w:val="004B0694"/>
    <w:rsid w:val="004C5609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8150F"/>
    <w:rsid w:val="006A021C"/>
    <w:rsid w:val="006A5AED"/>
    <w:rsid w:val="006B7CF1"/>
    <w:rsid w:val="006D403D"/>
    <w:rsid w:val="006D70A3"/>
    <w:rsid w:val="006F73C0"/>
    <w:rsid w:val="00734EDE"/>
    <w:rsid w:val="00746498"/>
    <w:rsid w:val="00765A42"/>
    <w:rsid w:val="0078194F"/>
    <w:rsid w:val="008D33F1"/>
    <w:rsid w:val="008E3068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A00872"/>
    <w:rsid w:val="00A5084B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6072E"/>
    <w:rsid w:val="00D75523"/>
    <w:rsid w:val="00DA276D"/>
    <w:rsid w:val="00DC2EA6"/>
    <w:rsid w:val="00DC7E08"/>
    <w:rsid w:val="00DE2F64"/>
    <w:rsid w:val="00DE74F3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43440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06FA4EC"/>
  <w15:docId w15:val="{6E35818E-2237-4AE3-AAA5-4ACD28A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9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D09E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99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Cindy Mettke-Rosenthal</cp:lastModifiedBy>
  <cp:revision>6</cp:revision>
  <cp:lastPrinted>2010-02-09T14:27:00Z</cp:lastPrinted>
  <dcterms:created xsi:type="dcterms:W3CDTF">2019-04-03T06:48:00Z</dcterms:created>
  <dcterms:modified xsi:type="dcterms:W3CDTF">2026-05-07T14:10:00Z</dcterms:modified>
</cp:coreProperties>
</file>